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101" w:rsidRDefault="00A0532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825F72" wp14:editId="12947361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4397375" cy="5574030"/>
            <wp:effectExtent l="0" t="0" r="317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012D088C" wp14:editId="37AD98F5">
            <wp:extent cx="3976474" cy="56483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6703" cy="56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25" w:rsidRDefault="00A05325" w:rsidP="00A05325">
      <w:pPr>
        <w:tabs>
          <w:tab w:val="left" w:pos="903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435B6B9" wp14:editId="7BAFD143">
            <wp:simplePos x="0" y="0"/>
            <wp:positionH relativeFrom="column">
              <wp:posOffset>4619625</wp:posOffset>
            </wp:positionH>
            <wp:positionV relativeFrom="paragraph">
              <wp:posOffset>9525</wp:posOffset>
            </wp:positionV>
            <wp:extent cx="4286250" cy="51073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A780B08" wp14:editId="0A4BF14D">
            <wp:extent cx="448056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838">
        <w:rPr>
          <w:rFonts w:ascii="Comic Sans MS" w:hAnsi="Comic Sans MS"/>
          <w:sz w:val="18"/>
          <w:szCs w:val="18"/>
        </w:rPr>
        <w:t xml:space="preserve"> 6. </w:t>
      </w:r>
      <w:r w:rsidR="00097838" w:rsidRPr="00097838">
        <w:rPr>
          <w:rFonts w:ascii="Comic Sans MS" w:hAnsi="Comic Sans MS"/>
          <w:sz w:val="18"/>
          <w:szCs w:val="18"/>
        </w:rPr>
        <w:t>What do you think might happen if the poet goes back to the Stone Age again?</w:t>
      </w:r>
      <w:r w:rsidR="00097838">
        <w:t xml:space="preserve"> </w:t>
      </w:r>
    </w:p>
    <w:sectPr w:rsidR="00A05325" w:rsidSect="00A053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325"/>
    <w:rsid w:val="00097838"/>
    <w:rsid w:val="001F75F3"/>
    <w:rsid w:val="006D1D91"/>
    <w:rsid w:val="007E5BE0"/>
    <w:rsid w:val="00A05325"/>
    <w:rsid w:val="00BE1180"/>
    <w:rsid w:val="00D77883"/>
    <w:rsid w:val="00E1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6FB45-9E51-4A5A-BA48-7BF5415E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8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C43E84E9</Template>
  <TotalTime>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Humphries</dc:creator>
  <cp:keywords/>
  <dc:description/>
  <cp:lastModifiedBy>Leanne Humphries</cp:lastModifiedBy>
  <cp:revision>2</cp:revision>
  <dcterms:created xsi:type="dcterms:W3CDTF">2020-11-25T09:33:00Z</dcterms:created>
  <dcterms:modified xsi:type="dcterms:W3CDTF">2020-11-25T09:33:00Z</dcterms:modified>
</cp:coreProperties>
</file>