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101" w:rsidRDefault="00A0532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6825F72" wp14:editId="12947361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4397375" cy="5574030"/>
            <wp:effectExtent l="0" t="0" r="317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012D088C" wp14:editId="37AD98F5">
            <wp:extent cx="3976474" cy="56483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6703" cy="56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25" w:rsidRDefault="00CE280F" w:rsidP="00A05325">
      <w:pPr>
        <w:tabs>
          <w:tab w:val="left" w:pos="903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1B70A2D" wp14:editId="360E0E81">
            <wp:simplePos x="0" y="0"/>
            <wp:positionH relativeFrom="column">
              <wp:posOffset>4871085</wp:posOffset>
            </wp:positionH>
            <wp:positionV relativeFrom="paragraph">
              <wp:posOffset>713740</wp:posOffset>
            </wp:positionV>
            <wp:extent cx="4415155" cy="3476625"/>
            <wp:effectExtent l="0" t="0" r="444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2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625EAF5" wp14:editId="67B38AA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472940" cy="572198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838">
        <w:t xml:space="preserve"> </w:t>
      </w:r>
      <w:bookmarkStart w:id="0" w:name="_GoBack"/>
      <w:bookmarkEnd w:id="0"/>
    </w:p>
    <w:p w:rsidR="00CE280F" w:rsidRDefault="00CE280F" w:rsidP="00A05325">
      <w:pPr>
        <w:tabs>
          <w:tab w:val="left" w:pos="9030"/>
        </w:tabs>
      </w:pPr>
      <w:r>
        <w:rPr>
          <w:noProof/>
          <w:lang w:eastAsia="en-GB"/>
        </w:rPr>
        <w:lastRenderedPageBreak/>
        <w:drawing>
          <wp:inline distT="0" distB="0" distL="0" distR="0" wp14:anchorId="6B9455D9" wp14:editId="34AE4717">
            <wp:extent cx="8220075" cy="5448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80F" w:rsidSect="00A053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80F" w:rsidRDefault="00CE280F" w:rsidP="00CE280F">
      <w:pPr>
        <w:spacing w:after="0" w:line="240" w:lineRule="auto"/>
      </w:pPr>
      <w:r>
        <w:separator/>
      </w:r>
    </w:p>
  </w:endnote>
  <w:endnote w:type="continuationSeparator" w:id="0">
    <w:p w:rsidR="00CE280F" w:rsidRDefault="00CE280F" w:rsidP="00CE2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80F" w:rsidRDefault="00CE280F" w:rsidP="00CE280F">
      <w:pPr>
        <w:spacing w:after="0" w:line="240" w:lineRule="auto"/>
      </w:pPr>
      <w:r>
        <w:separator/>
      </w:r>
    </w:p>
  </w:footnote>
  <w:footnote w:type="continuationSeparator" w:id="0">
    <w:p w:rsidR="00CE280F" w:rsidRDefault="00CE280F" w:rsidP="00CE2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325"/>
    <w:rsid w:val="00097838"/>
    <w:rsid w:val="001F75F3"/>
    <w:rsid w:val="006D1D91"/>
    <w:rsid w:val="007E5BE0"/>
    <w:rsid w:val="00A05325"/>
    <w:rsid w:val="00BE1180"/>
    <w:rsid w:val="00CE280F"/>
    <w:rsid w:val="00E1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550CF"/>
  <w15:chartTrackingRefBased/>
  <w15:docId w15:val="{A266FB45-9E51-4A5A-BA48-7BF5415E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8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2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80F"/>
  </w:style>
  <w:style w:type="paragraph" w:styleId="Footer">
    <w:name w:val="footer"/>
    <w:basedOn w:val="Normal"/>
    <w:link w:val="FooterChar"/>
    <w:uiPriority w:val="99"/>
    <w:unhideWhenUsed/>
    <w:rsid w:val="00CE2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C43E84E9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Humphries</dc:creator>
  <cp:keywords/>
  <dc:description/>
  <cp:lastModifiedBy>Leanne Humphries</cp:lastModifiedBy>
  <cp:revision>2</cp:revision>
  <dcterms:created xsi:type="dcterms:W3CDTF">2020-11-25T09:32:00Z</dcterms:created>
  <dcterms:modified xsi:type="dcterms:W3CDTF">2020-11-25T09:32:00Z</dcterms:modified>
</cp:coreProperties>
</file>