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1573" w:rsidRDefault="00611573">
      <w:pPr>
        <w:rPr>
          <w:b/>
        </w:rPr>
      </w:pPr>
      <w:r>
        <w:rPr>
          <w:b/>
        </w:rPr>
        <w:t xml:space="preserve">Spend about 20-30 </w:t>
      </w:r>
      <w:r w:rsidRPr="00611573">
        <w:rPr>
          <w:b/>
        </w:rPr>
        <w:t>minutes a week on the questions – you do not ne</w:t>
      </w:r>
      <w:r>
        <w:rPr>
          <w:b/>
        </w:rPr>
        <w:t xml:space="preserve">ed to do them all. </w:t>
      </w:r>
    </w:p>
    <w:p w:rsidR="00611573" w:rsidRPr="00611573" w:rsidRDefault="00611573">
      <w:pPr>
        <w:rPr>
          <w:b/>
        </w:rPr>
      </w:pPr>
      <w:r>
        <w:rPr>
          <w:b/>
        </w:rPr>
        <w:t>Choose questions that you need to practice from the left side, or try the challenge question on the right</w:t>
      </w:r>
      <w:bookmarkStart w:id="0" w:name="_GoBack"/>
      <w:bookmarkEnd w:id="0"/>
    </w:p>
    <w:p w:rsidR="00611573" w:rsidRDefault="00611573">
      <w:pPr>
        <w:rPr>
          <w:b/>
          <w:u w:val="single"/>
        </w:rPr>
      </w:pPr>
    </w:p>
    <w:p w:rsidR="00611573" w:rsidRPr="00611573" w:rsidRDefault="00611573">
      <w:pPr>
        <w:rPr>
          <w:b/>
          <w:u w:val="single"/>
        </w:rPr>
      </w:pPr>
      <w:r>
        <w:rPr>
          <w:b/>
          <w:u w:val="single"/>
        </w:rPr>
        <w:t>Number and Place Value</w:t>
      </w:r>
    </w:p>
    <w:p w:rsidR="00BA703C" w:rsidRDefault="00611573">
      <w:r>
        <w:rPr>
          <w:noProof/>
          <w:lang w:eastAsia="en-GB"/>
        </w:rPr>
        <w:drawing>
          <wp:inline distT="0" distB="0" distL="0" distR="0" wp14:anchorId="522DA9E3" wp14:editId="72489BBC">
            <wp:extent cx="5731510" cy="263461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573" w:rsidRDefault="00611573">
      <w:pPr>
        <w:rPr>
          <w:b/>
          <w:u w:val="single"/>
        </w:rPr>
      </w:pPr>
      <w:r>
        <w:rPr>
          <w:b/>
          <w:u w:val="single"/>
        </w:rPr>
        <w:t>Addition and Subtraction</w:t>
      </w:r>
    </w:p>
    <w:p w:rsidR="00611573" w:rsidRDefault="00611573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60C906E9" wp14:editId="528B4315">
            <wp:extent cx="5731510" cy="30734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573" w:rsidRDefault="00611573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611573" w:rsidRDefault="00611573">
      <w:pPr>
        <w:rPr>
          <w:b/>
          <w:u w:val="single"/>
        </w:rPr>
      </w:pPr>
      <w:r>
        <w:rPr>
          <w:b/>
          <w:u w:val="single"/>
        </w:rPr>
        <w:lastRenderedPageBreak/>
        <w:t>Multiplication and Division</w:t>
      </w:r>
    </w:p>
    <w:p w:rsidR="00611573" w:rsidRDefault="00611573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2D9660CC" wp14:editId="4DDC4F03">
            <wp:extent cx="5731510" cy="3216275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573" w:rsidRDefault="00611573">
      <w:pPr>
        <w:rPr>
          <w:b/>
          <w:u w:val="single"/>
        </w:rPr>
      </w:pPr>
    </w:p>
    <w:p w:rsidR="00611573" w:rsidRDefault="00611573">
      <w:pPr>
        <w:rPr>
          <w:b/>
          <w:u w:val="single"/>
        </w:rPr>
      </w:pPr>
      <w:r>
        <w:rPr>
          <w:b/>
          <w:u w:val="single"/>
        </w:rPr>
        <w:t>Fractions and Decimals</w:t>
      </w:r>
    </w:p>
    <w:p w:rsidR="00611573" w:rsidRDefault="00611573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35557774" wp14:editId="7E53DF2A">
            <wp:extent cx="5731510" cy="3307715"/>
            <wp:effectExtent l="0" t="0" r="254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573" w:rsidRDefault="00611573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611573" w:rsidRDefault="00611573">
      <w:pPr>
        <w:rPr>
          <w:b/>
          <w:u w:val="single"/>
        </w:rPr>
      </w:pPr>
      <w:r>
        <w:rPr>
          <w:b/>
          <w:u w:val="single"/>
        </w:rPr>
        <w:lastRenderedPageBreak/>
        <w:t>Ratio and Proportion</w:t>
      </w:r>
    </w:p>
    <w:p w:rsidR="00611573" w:rsidRDefault="00611573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31964415" wp14:editId="63CD33FC">
            <wp:extent cx="6120130" cy="36315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573" w:rsidRDefault="00611573">
      <w:pPr>
        <w:rPr>
          <w:b/>
          <w:u w:val="single"/>
        </w:rPr>
      </w:pPr>
    </w:p>
    <w:p w:rsidR="00611573" w:rsidRDefault="00611573">
      <w:pPr>
        <w:rPr>
          <w:b/>
          <w:u w:val="single"/>
        </w:rPr>
      </w:pPr>
      <w:r>
        <w:rPr>
          <w:b/>
          <w:u w:val="single"/>
        </w:rPr>
        <w:t>Measurement</w:t>
      </w:r>
    </w:p>
    <w:p w:rsidR="00611573" w:rsidRDefault="00611573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58987BC8" wp14:editId="407E67BF">
            <wp:extent cx="6120130" cy="36626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573" w:rsidRDefault="00611573">
      <w:pPr>
        <w:rPr>
          <w:b/>
          <w:u w:val="single"/>
        </w:rPr>
      </w:pPr>
    </w:p>
    <w:p w:rsidR="00611573" w:rsidRDefault="00611573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611573" w:rsidRDefault="00611573">
      <w:pPr>
        <w:rPr>
          <w:b/>
          <w:u w:val="single"/>
        </w:rPr>
      </w:pPr>
      <w:r>
        <w:rPr>
          <w:b/>
          <w:u w:val="single"/>
        </w:rPr>
        <w:lastRenderedPageBreak/>
        <w:t>Shape</w:t>
      </w:r>
    </w:p>
    <w:p w:rsidR="00611573" w:rsidRDefault="00611573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5D4CAA0A" wp14:editId="202181B4">
            <wp:extent cx="6120130" cy="37858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573" w:rsidRDefault="00611573">
      <w:pPr>
        <w:rPr>
          <w:b/>
          <w:u w:val="single"/>
        </w:rPr>
      </w:pPr>
      <w:proofErr w:type="spellStart"/>
      <w:r>
        <w:rPr>
          <w:b/>
          <w:u w:val="single"/>
        </w:rPr>
        <w:t>Statisitics</w:t>
      </w:r>
      <w:proofErr w:type="spellEnd"/>
    </w:p>
    <w:p w:rsidR="00611573" w:rsidRDefault="00611573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79A2C243" wp14:editId="3263075D">
            <wp:extent cx="6120130" cy="20402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573" w:rsidRPr="00611573" w:rsidRDefault="00611573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17585EB1" wp14:editId="4473A946">
            <wp:extent cx="6120130" cy="165544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1573" w:rsidRPr="00611573" w:rsidSect="00611573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573"/>
    <w:rsid w:val="001108D6"/>
    <w:rsid w:val="00611573"/>
    <w:rsid w:val="006A0DEF"/>
    <w:rsid w:val="00BA703C"/>
    <w:rsid w:val="00FD1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B6ACA"/>
  <w15:chartTrackingRefBased/>
  <w15:docId w15:val="{0906812D-B8BA-4052-AC29-42ED08C00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292A902C</Template>
  <TotalTime>10</TotalTime>
  <Pages>4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Izzy Hammond</dc:creator>
  <cp:keywords/>
  <dc:description/>
  <cp:lastModifiedBy>Izzy Hammond</cp:lastModifiedBy>
  <cp:revision>1</cp:revision>
  <dcterms:created xsi:type="dcterms:W3CDTF">2022-03-11T12:30:00Z</dcterms:created>
  <dcterms:modified xsi:type="dcterms:W3CDTF">2022-03-11T12:40:00Z</dcterms:modified>
</cp:coreProperties>
</file>